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</w:tblPr>
      <w:tblGrid>
        <w:gridCol w:w="1677"/>
        <w:gridCol w:w="1084"/>
        <w:gridCol w:w="625"/>
        <w:gridCol w:w="2873"/>
        <w:gridCol w:w="1016"/>
        <w:gridCol w:w="3035"/>
      </w:tblGrid>
      <w:tr w:rsidR="0063560D" w:rsidRPr="0063560D" w14:paraId="0855543F" w14:textId="77777777" w:rsidTr="0083202F">
        <w:trPr>
          <w:trHeight w:val="756"/>
        </w:trPr>
        <w:tc>
          <w:tcPr>
            <w:tcW w:w="1640" w:type="dxa"/>
            <w:shd w:val="clear" w:color="auto" w:fill="auto"/>
            <w:tcMar>
              <w:top w:w="0" w:type="dxa"/>
            </w:tcMar>
          </w:tcPr>
          <w:p w14:paraId="0855543D" w14:textId="77777777" w:rsidR="00AD6E6B" w:rsidRPr="0063560D" w:rsidRDefault="00AD6E6B" w:rsidP="001E63D2">
            <w:pPr>
              <w:rPr>
                <w:color w:val="4F81BD" w:themeColor="accent1"/>
              </w:rPr>
            </w:pPr>
            <w:bookmarkStart w:id="0" w:name="_GoBack"/>
            <w:bookmarkEnd w:id="0"/>
          </w:p>
        </w:tc>
        <w:tc>
          <w:tcPr>
            <w:tcW w:w="8440" w:type="dxa"/>
            <w:gridSpan w:val="5"/>
            <w:shd w:val="clear" w:color="auto" w:fill="auto"/>
          </w:tcPr>
          <w:sdt>
            <w:sdtPr>
              <w:rPr>
                <w:color w:val="4F81BD" w:themeColor="accent1"/>
              </w:rPr>
              <w:alias w:val="Title"/>
              <w:tag w:val=""/>
              <w:id w:val="-207023024"/>
              <w:placeholder>
                <w:docPart w:val="39BE2E98FF5D4C7F80236E4EC2A2F55F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p w14:paraId="0855543E" w14:textId="77777777" w:rsidR="00AD6E6B" w:rsidRPr="0063560D" w:rsidRDefault="0063560D" w:rsidP="00AD6E6B">
                <w:pPr>
                  <w:pStyle w:val="Heading1"/>
                  <w:rPr>
                    <w:color w:val="4F81BD" w:themeColor="accent1"/>
                  </w:rPr>
                </w:pPr>
                <w:r w:rsidRPr="0063560D">
                  <w:rPr>
                    <w:color w:val="4F81BD" w:themeColor="accent1"/>
                    <w:lang w:val="en-GB"/>
                  </w:rPr>
                  <w:t>NOTIFICATION OF SALES</w:t>
                </w:r>
              </w:p>
            </w:sdtContent>
          </w:sdt>
        </w:tc>
      </w:tr>
      <w:tr w:rsidR="0063560D" w:rsidRPr="0063560D" w14:paraId="08555443" w14:textId="77777777" w:rsidTr="0083202F">
        <w:trPr>
          <w:trHeight w:val="288"/>
        </w:trPr>
        <w:tc>
          <w:tcPr>
            <w:tcW w:w="7113" w:type="dxa"/>
            <w:gridSpan w:val="5"/>
            <w:shd w:val="clear" w:color="auto" w:fill="auto"/>
            <w:tcMar>
              <w:top w:w="0" w:type="dxa"/>
            </w:tcMar>
          </w:tcPr>
          <w:p w14:paraId="08555440" w14:textId="77777777" w:rsidR="00F56369" w:rsidRPr="0063560D" w:rsidRDefault="00F56369" w:rsidP="001E63D2">
            <w:pPr>
              <w:pStyle w:val="Slogan"/>
              <w:rPr>
                <w:color w:val="4F81BD" w:themeColor="accent1"/>
              </w:rPr>
            </w:pPr>
          </w:p>
        </w:tc>
        <w:tc>
          <w:tcPr>
            <w:tcW w:w="2967" w:type="dxa"/>
            <w:shd w:val="clear" w:color="auto" w:fill="auto"/>
          </w:tcPr>
          <w:p w14:paraId="08555441" w14:textId="77777777" w:rsidR="00F56369" w:rsidRPr="0063560D" w:rsidRDefault="00F56369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 xml:space="preserve">Date: </w:t>
            </w:r>
            <w:sdt>
              <w:sdtPr>
                <w:rPr>
                  <w:color w:val="4F81BD" w:themeColor="accent1"/>
                </w:rPr>
                <w:alias w:val="Date"/>
                <w:tag w:val="Date"/>
                <w:id w:val="1328609071"/>
                <w:placeholder>
                  <w:docPart w:val="6265037712FB4FFEB3A3820EFB12F2F8"/>
                </w:placeholder>
                <w:date w:fullDate="2018-05-01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AF3FC1">
                  <w:rPr>
                    <w:color w:val="4F81BD" w:themeColor="accent1"/>
                  </w:rPr>
                  <w:t>May 1, 2018</w:t>
                </w:r>
              </w:sdtContent>
            </w:sdt>
          </w:p>
          <w:p w14:paraId="08555442" w14:textId="77777777" w:rsidR="00F56369" w:rsidRPr="0063560D" w:rsidRDefault="00F56369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1E7EBF" w:rsidRPr="003F4F29" w14:paraId="08555452" w14:textId="77777777" w:rsidTr="0083202F">
        <w:trPr>
          <w:trHeight w:val="1155"/>
        </w:trPr>
        <w:tc>
          <w:tcPr>
            <w:tcW w:w="2700" w:type="dxa"/>
            <w:gridSpan w:val="2"/>
            <w:shd w:val="clear" w:color="auto" w:fill="auto"/>
            <w:tcMar>
              <w:top w:w="0" w:type="dxa"/>
            </w:tcMar>
          </w:tcPr>
          <w:p w14:paraId="08555444" w14:textId="77777777" w:rsidR="001E7EBF" w:rsidRPr="0063560D" w:rsidRDefault="001E7EBF" w:rsidP="001E63D2">
            <w:pPr>
              <w:rPr>
                <w:color w:val="4F81BD" w:themeColor="accent1"/>
              </w:rPr>
            </w:pPr>
          </w:p>
        </w:tc>
        <w:tc>
          <w:tcPr>
            <w:tcW w:w="611" w:type="dxa"/>
            <w:shd w:val="clear" w:color="auto" w:fill="auto"/>
          </w:tcPr>
          <w:p w14:paraId="08555445" w14:textId="77777777" w:rsidR="001E7EBF" w:rsidRPr="0063560D" w:rsidRDefault="0063560D" w:rsidP="00CC6BF2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From</w:t>
            </w:r>
          </w:p>
        </w:tc>
        <w:tc>
          <w:tcPr>
            <w:tcW w:w="2809" w:type="dxa"/>
            <w:shd w:val="clear" w:color="auto" w:fill="auto"/>
          </w:tcPr>
          <w:p w14:paraId="08555446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Office of the Clerk of Tynwald</w:t>
            </w:r>
          </w:p>
          <w:p w14:paraId="08555447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Legislative Buildings</w:t>
            </w:r>
          </w:p>
          <w:p w14:paraId="08555448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Finch Road</w:t>
            </w:r>
          </w:p>
          <w:p w14:paraId="08555449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Douglas, Isle of Man</w:t>
            </w:r>
          </w:p>
          <w:p w14:paraId="0855544A" w14:textId="77777777" w:rsidR="001E63D2" w:rsidRPr="0063560D" w:rsidRDefault="00CC6BF2" w:rsidP="001E63D2">
            <w:pPr>
              <w:pStyle w:val="Right-alignedtex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IM1 3PW</w:t>
            </w:r>
          </w:p>
          <w:p w14:paraId="0855544B" w14:textId="77777777" w:rsidR="001E7EBF" w:rsidRPr="0063560D" w:rsidRDefault="001E7EBF" w:rsidP="001E63D2">
            <w:pPr>
              <w:pStyle w:val="Right-alignedtext"/>
              <w:rPr>
                <w:color w:val="4F81BD" w:themeColor="accent1"/>
              </w:rPr>
            </w:pPr>
          </w:p>
        </w:tc>
        <w:tc>
          <w:tcPr>
            <w:tcW w:w="993" w:type="dxa"/>
            <w:shd w:val="clear" w:color="auto" w:fill="auto"/>
          </w:tcPr>
          <w:p w14:paraId="0855544C" w14:textId="77777777" w:rsidR="001E7EBF" w:rsidRPr="0063560D" w:rsidRDefault="0063560D" w:rsidP="00CC6BF2">
            <w:pPr>
              <w:pStyle w:val="Heading2"/>
              <w:jc w:val="right"/>
              <w:rPr>
                <w:color w:val="4F81BD" w:themeColor="accent1"/>
              </w:rPr>
            </w:pPr>
            <w:r w:rsidRPr="0063560D">
              <w:rPr>
                <w:color w:val="4F81BD" w:themeColor="accent1"/>
              </w:rPr>
              <w:t>To</w:t>
            </w:r>
          </w:p>
        </w:tc>
        <w:tc>
          <w:tcPr>
            <w:tcW w:w="2967" w:type="dxa"/>
            <w:shd w:val="clear" w:color="auto" w:fill="auto"/>
          </w:tcPr>
          <w:sdt>
            <w:sdtPr>
              <w:rPr>
                <w:b/>
                <w:color w:val="4F81BD" w:themeColor="accent1"/>
              </w:rPr>
              <w:alias w:val="Name"/>
              <w:tag w:val="Name"/>
              <w:id w:val="1328609127"/>
              <w:placeholder>
                <w:docPart w:val="E305D32F11A74BACA55405A4B2F4E817"/>
              </w:placeholder>
              <w:temporary/>
              <w:showingPlcHdr/>
            </w:sdtPr>
            <w:sdtEndPr/>
            <w:sdtContent>
              <w:p w14:paraId="0855544D" w14:textId="77777777" w:rsidR="001E63D2" w:rsidRPr="003F4F29" w:rsidRDefault="001E63D2" w:rsidP="001E63D2">
                <w:pPr>
                  <w:pStyle w:val="Right-alignedtext"/>
                  <w:rPr>
                    <w:b/>
                    <w:color w:val="4F81BD" w:themeColor="accent1"/>
                  </w:rPr>
                </w:pPr>
                <w:r w:rsidRPr="003F4F29">
                  <w:rPr>
                    <w:b/>
                    <w:color w:val="4F81BD" w:themeColor="accent1"/>
                  </w:rPr>
                  <w:t>[Name]</w:t>
                </w:r>
              </w:p>
            </w:sdtContent>
          </w:sdt>
          <w:sdt>
            <w:sdtPr>
              <w:rPr>
                <w:b/>
                <w:color w:val="4F81BD" w:themeColor="accent1"/>
              </w:rPr>
              <w:alias w:val="Address"/>
              <w:tag w:val="Address"/>
              <w:id w:val="1328609129"/>
              <w:placeholder>
                <w:docPart w:val="550D75C548C24CF88DDC0666CFC1C635"/>
              </w:placeholder>
              <w:temporary/>
              <w:showingPlcHdr/>
            </w:sdtPr>
            <w:sdtEndPr/>
            <w:sdtContent>
              <w:p w14:paraId="0855544E" w14:textId="77777777" w:rsidR="001E63D2" w:rsidRPr="003F4F29" w:rsidRDefault="001E63D2" w:rsidP="001E63D2">
                <w:pPr>
                  <w:pStyle w:val="Right-alignedtext"/>
                  <w:rPr>
                    <w:b/>
                    <w:color w:val="4F81BD" w:themeColor="accent1"/>
                  </w:rPr>
                </w:pPr>
                <w:r w:rsidRPr="003F4F29">
                  <w:rPr>
                    <w:b/>
                    <w:color w:val="4F81BD" w:themeColor="accent1"/>
                  </w:rPr>
                  <w:t>[Street Address]</w:t>
                </w:r>
              </w:p>
            </w:sdtContent>
          </w:sdt>
          <w:sdt>
            <w:sdtPr>
              <w:rPr>
                <w:b/>
                <w:color w:val="4F81BD" w:themeColor="accent1"/>
              </w:rPr>
              <w:alias w:val="City, ST  ZIP Code"/>
              <w:tag w:val="City, ST  ZIP Code"/>
              <w:id w:val="1328609130"/>
              <w:placeholder>
                <w:docPart w:val="474733DFE31644BAA9D2742D71B06D86"/>
              </w:placeholder>
              <w:temporary/>
              <w:showingPlcHdr/>
            </w:sdtPr>
            <w:sdtEndPr/>
            <w:sdtContent>
              <w:p w14:paraId="0855544F" w14:textId="77777777" w:rsidR="001E63D2" w:rsidRPr="003F4F29" w:rsidRDefault="001E63D2" w:rsidP="001E63D2">
                <w:pPr>
                  <w:pStyle w:val="Right-alignedtext"/>
                  <w:rPr>
                    <w:b/>
                    <w:color w:val="4F81BD" w:themeColor="accent1"/>
                  </w:rPr>
                </w:pPr>
                <w:r w:rsidRPr="003F4F29">
                  <w:rPr>
                    <w:b/>
                    <w:color w:val="4F81BD" w:themeColor="accent1"/>
                  </w:rPr>
                  <w:t>[City, ST  ZIP Code]</w:t>
                </w:r>
              </w:p>
            </w:sdtContent>
          </w:sdt>
          <w:sdt>
            <w:sdtPr>
              <w:rPr>
                <w:b/>
                <w:color w:val="4F81BD" w:themeColor="accent1"/>
              </w:rPr>
              <w:alias w:val="Phone"/>
              <w:tag w:val="Phone"/>
              <w:id w:val="1328609131"/>
              <w:placeholder>
                <w:docPart w:val="A7941EA0738F45B3B50E9E53342A8AC5"/>
              </w:placeholder>
              <w:temporary/>
              <w:showingPlcHdr/>
            </w:sdtPr>
            <w:sdtEndPr/>
            <w:sdtContent>
              <w:p w14:paraId="08555450" w14:textId="77777777" w:rsidR="001E63D2" w:rsidRPr="003F4F29" w:rsidRDefault="001E63D2" w:rsidP="001E63D2">
                <w:pPr>
                  <w:pStyle w:val="Right-alignedtext"/>
                  <w:rPr>
                    <w:b/>
                    <w:color w:val="4F81BD" w:themeColor="accent1"/>
                  </w:rPr>
                </w:pPr>
                <w:r w:rsidRPr="003F4F29">
                  <w:rPr>
                    <w:b/>
                    <w:color w:val="4F81BD" w:themeColor="accent1"/>
                  </w:rPr>
                  <w:t>[Phone]</w:t>
                </w:r>
              </w:p>
            </w:sdtContent>
          </w:sdt>
          <w:p w14:paraId="08555451" w14:textId="77777777" w:rsidR="001E7EBF" w:rsidRPr="003F4F29" w:rsidRDefault="00B50782" w:rsidP="001E63D2">
            <w:pPr>
              <w:pStyle w:val="Right-alignedtext"/>
              <w:rPr>
                <w:b/>
                <w:color w:val="4F81BD" w:themeColor="accent1"/>
              </w:rPr>
            </w:pPr>
            <w:sdt>
              <w:sdtPr>
                <w:rPr>
                  <w:b/>
                  <w:color w:val="4F81BD" w:themeColor="accent1"/>
                </w:rPr>
                <w:alias w:val="Email"/>
                <w:tag w:val="Email"/>
                <w:id w:val="7433645"/>
                <w:placeholder>
                  <w:docPart w:val="893C27096B32409F8E687156AD3A91F9"/>
                </w:placeholder>
                <w:temporary/>
                <w:showingPlcHdr/>
              </w:sdtPr>
              <w:sdtEndPr/>
              <w:sdtContent>
                <w:r w:rsidR="00C67F35" w:rsidRPr="003F4F29">
                  <w:rPr>
                    <w:b/>
                    <w:color w:val="4F81BD" w:themeColor="accent1"/>
                  </w:rPr>
                  <w:t>[email]</w:t>
                </w:r>
              </w:sdtContent>
            </w:sdt>
          </w:p>
        </w:tc>
      </w:tr>
    </w:tbl>
    <w:p w14:paraId="08555453" w14:textId="77777777" w:rsidR="00954EF9" w:rsidRPr="0063560D" w:rsidRDefault="00954EF9" w:rsidP="004F202D">
      <w:pPr>
        <w:rPr>
          <w:color w:val="4F81BD" w:themeColor="accent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472"/>
        <w:gridCol w:w="1289"/>
        <w:gridCol w:w="1657"/>
        <w:gridCol w:w="2218"/>
        <w:gridCol w:w="2201"/>
        <w:gridCol w:w="1473"/>
      </w:tblGrid>
      <w:tr w:rsidR="00F23482" w:rsidRPr="0063560D" w14:paraId="0855545A" w14:textId="77777777" w:rsidTr="00F23482">
        <w:trPr>
          <w:cantSplit/>
          <w:trHeight w:val="216"/>
        </w:trPr>
        <w:tc>
          <w:tcPr>
            <w:tcW w:w="14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08555454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Supplier Details</w:t>
            </w:r>
          </w:p>
        </w:tc>
        <w:tc>
          <w:tcPr>
            <w:tcW w:w="1289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08555455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08555456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08555457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</w:p>
        </w:tc>
        <w:tc>
          <w:tcPr>
            <w:tcW w:w="2201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08555458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Sales Period</w:t>
            </w:r>
          </w:p>
        </w:tc>
        <w:tc>
          <w:tcPr>
            <w:tcW w:w="147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08555459" w14:textId="77777777" w:rsidR="00F23482" w:rsidRPr="00F23482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F23482">
              <w:rPr>
                <w:b/>
                <w:color w:val="4F81BD" w:themeColor="accent1"/>
              </w:rPr>
              <w:t>Government Order</w:t>
            </w:r>
          </w:p>
        </w:tc>
      </w:tr>
      <w:tr w:rsidR="00F23482" w:rsidRPr="0063560D" w14:paraId="0855545E" w14:textId="77777777" w:rsidTr="00F23482">
        <w:trPr>
          <w:cantSplit/>
          <w:trHeight w:val="216"/>
        </w:trPr>
        <w:tc>
          <w:tcPr>
            <w:tcW w:w="6636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855545B" w14:textId="77777777" w:rsidR="00F23482" w:rsidRPr="0063560D" w:rsidRDefault="00A61F64" w:rsidP="00F432C7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Greg Joughin</w:t>
            </w:r>
          </w:p>
        </w:tc>
        <w:tc>
          <w:tcPr>
            <w:tcW w:w="2201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855545C" w14:textId="77777777" w:rsidR="00F23482" w:rsidRPr="0063560D" w:rsidRDefault="00A61F64" w:rsidP="00F432C7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Sept 2016 to March 2018</w:t>
            </w:r>
          </w:p>
        </w:tc>
        <w:tc>
          <w:tcPr>
            <w:tcW w:w="147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855545D" w14:textId="77777777" w:rsidR="00F23482" w:rsidRPr="0063560D" w:rsidRDefault="00A61F64" w:rsidP="00F432C7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793240</w:t>
            </w:r>
          </w:p>
        </w:tc>
      </w:tr>
    </w:tbl>
    <w:p w14:paraId="0855545F" w14:textId="77777777" w:rsidR="009C1689" w:rsidRPr="0063560D" w:rsidRDefault="009C1689" w:rsidP="00F56369">
      <w:pPr>
        <w:rPr>
          <w:color w:val="4F81BD" w:themeColor="accent1"/>
        </w:rPr>
      </w:pPr>
    </w:p>
    <w:tbl>
      <w:tblPr>
        <w:tblW w:w="41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000" w:firstRow="0" w:lastRow="0" w:firstColumn="0" w:lastColumn="0" w:noHBand="0" w:noVBand="0"/>
      </w:tblPr>
      <w:tblGrid>
        <w:gridCol w:w="1096"/>
        <w:gridCol w:w="5540"/>
        <w:gridCol w:w="1843"/>
      </w:tblGrid>
      <w:tr w:rsidR="00F23482" w:rsidRPr="0063560D" w14:paraId="08555463" w14:textId="77777777" w:rsidTr="00F23482">
        <w:trPr>
          <w:cantSplit/>
          <w:trHeight w:val="216"/>
        </w:trPr>
        <w:tc>
          <w:tcPr>
            <w:tcW w:w="1096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08555460" w14:textId="77777777"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proofErr w:type="spellStart"/>
            <w:r w:rsidRPr="0063560D">
              <w:rPr>
                <w:b/>
                <w:color w:val="4F81BD" w:themeColor="accent1"/>
              </w:rPr>
              <w:t>Qty</w:t>
            </w:r>
            <w:proofErr w:type="spellEnd"/>
          </w:p>
        </w:tc>
        <w:tc>
          <w:tcPr>
            <w:tcW w:w="5540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08555461" w14:textId="77777777"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 w:rsidRPr="0063560D">
              <w:rPr>
                <w:b/>
                <w:color w:val="4F81BD" w:themeColor="accent1"/>
              </w:rPr>
              <w:t>Description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  <w:shd w:val="clear" w:color="auto" w:fill="auto"/>
            <w:vAlign w:val="center"/>
          </w:tcPr>
          <w:p w14:paraId="08555462" w14:textId="77777777" w:rsidR="00F23482" w:rsidRPr="0063560D" w:rsidRDefault="00F23482" w:rsidP="001E63D2">
            <w:pPr>
              <w:pStyle w:val="Heading2"/>
              <w:rPr>
                <w:b/>
                <w:color w:val="4F81BD" w:themeColor="accent1"/>
              </w:rPr>
            </w:pPr>
            <w:r>
              <w:rPr>
                <w:b/>
                <w:color w:val="4F81BD" w:themeColor="accent1"/>
              </w:rPr>
              <w:t xml:space="preserve">Sale </w:t>
            </w:r>
            <w:r w:rsidRPr="0063560D">
              <w:rPr>
                <w:b/>
                <w:color w:val="4F81BD" w:themeColor="accent1"/>
              </w:rPr>
              <w:t>Price</w:t>
            </w:r>
          </w:p>
        </w:tc>
      </w:tr>
      <w:tr w:rsidR="00F23482" w:rsidRPr="0063560D" w14:paraId="08555467" w14:textId="77777777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8555464" w14:textId="77777777" w:rsidR="00F23482" w:rsidRPr="0063560D" w:rsidRDefault="00A61F64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1</w:t>
            </w: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8555465" w14:textId="77777777" w:rsidR="00F23482" w:rsidRPr="0063560D" w:rsidRDefault="00A61F64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Draw like a Pict Book  @8.99</w:t>
            </w: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08555466" w14:textId="77777777" w:rsidR="00F23482" w:rsidRPr="0063560D" w:rsidRDefault="00A61F64" w:rsidP="001E63D2">
            <w:pPr>
              <w:pStyle w:val="Right-alignedtext"/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£8.99</w:t>
            </w:r>
          </w:p>
        </w:tc>
      </w:tr>
      <w:tr w:rsidR="00F23482" w:rsidRPr="0063560D" w14:paraId="0855546B" w14:textId="77777777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8555468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8555469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0855546A" w14:textId="77777777"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14:paraId="0855546F" w14:textId="77777777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855546C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855546D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0855546E" w14:textId="77777777"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14:paraId="08555473" w14:textId="77777777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8555470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8555471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08555472" w14:textId="77777777"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14:paraId="08555477" w14:textId="77777777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8555474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8555475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08555476" w14:textId="77777777"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14:paraId="0855547B" w14:textId="77777777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8555478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8555479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0855547A" w14:textId="77777777"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14:paraId="0855547F" w14:textId="77777777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855547C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855547D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0855547E" w14:textId="77777777"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14:paraId="08555483" w14:textId="77777777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8555480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8555481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08555482" w14:textId="77777777"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14:paraId="08555487" w14:textId="77777777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8555484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8555485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08555486" w14:textId="77777777"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14:paraId="0855548B" w14:textId="77777777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8555488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8555489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0855548A" w14:textId="77777777"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14:paraId="0855548F" w14:textId="77777777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855548C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855548D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0855548E" w14:textId="77777777" w:rsidR="00F23482" w:rsidRPr="0063560D" w:rsidRDefault="00F23482" w:rsidP="001E63D2">
            <w:pPr>
              <w:pStyle w:val="Right-alignedtext"/>
              <w:rPr>
                <w:color w:val="4F81BD" w:themeColor="accent1"/>
              </w:rPr>
            </w:pPr>
          </w:p>
        </w:tc>
      </w:tr>
      <w:tr w:rsidR="00F23482" w:rsidRPr="0063560D" w14:paraId="08555493" w14:textId="77777777" w:rsidTr="00F23482">
        <w:trPr>
          <w:cantSplit/>
          <w:trHeight w:val="216"/>
        </w:trPr>
        <w:tc>
          <w:tcPr>
            <w:tcW w:w="1096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8555490" w14:textId="77777777" w:rsidR="00F23482" w:rsidRPr="0063560D" w:rsidRDefault="00F23482" w:rsidP="00AA16FA">
            <w:pPr>
              <w:rPr>
                <w:color w:val="4F81BD" w:themeColor="accent1"/>
              </w:rPr>
            </w:pPr>
          </w:p>
        </w:tc>
        <w:tc>
          <w:tcPr>
            <w:tcW w:w="5540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vAlign w:val="center"/>
          </w:tcPr>
          <w:p w14:paraId="08555491" w14:textId="77777777" w:rsidR="00F23482" w:rsidRPr="0063560D" w:rsidRDefault="00A61F64" w:rsidP="00AA16FA">
            <w:pPr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total</w:t>
            </w:r>
          </w:p>
        </w:tc>
        <w:tc>
          <w:tcPr>
            <w:tcW w:w="18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auto"/>
            <w:tcMar>
              <w:left w:w="216" w:type="dxa"/>
              <w:right w:w="216" w:type="dxa"/>
            </w:tcMar>
            <w:vAlign w:val="center"/>
          </w:tcPr>
          <w:p w14:paraId="08555492" w14:textId="77777777" w:rsidR="00F23482" w:rsidRPr="0063560D" w:rsidRDefault="00A61F64" w:rsidP="001E63D2">
            <w:pPr>
              <w:pStyle w:val="Right-alignedtext"/>
              <w:rPr>
                <w:color w:val="4F81BD" w:themeColor="accent1"/>
              </w:rPr>
            </w:pPr>
            <w:r>
              <w:rPr>
                <w:color w:val="4F81BD" w:themeColor="accent1"/>
              </w:rPr>
              <w:t>£8.99</w:t>
            </w:r>
          </w:p>
        </w:tc>
      </w:tr>
    </w:tbl>
    <w:p w14:paraId="08555494" w14:textId="77777777" w:rsidR="00F23482" w:rsidRDefault="00F23482" w:rsidP="00C67F35">
      <w:pPr>
        <w:pStyle w:val="ContactInfo"/>
        <w:jc w:val="left"/>
        <w:rPr>
          <w:b/>
          <w:color w:val="4F81BD" w:themeColor="accent1"/>
          <w:sz w:val="20"/>
        </w:rPr>
      </w:pPr>
    </w:p>
    <w:p w14:paraId="08555495" w14:textId="77777777" w:rsidR="0063560D" w:rsidRPr="00F23482" w:rsidRDefault="0063560D" w:rsidP="00C67F35">
      <w:pPr>
        <w:pStyle w:val="ContactInfo"/>
        <w:jc w:val="left"/>
        <w:rPr>
          <w:b/>
          <w:color w:val="4F81BD" w:themeColor="accent1"/>
          <w:sz w:val="20"/>
        </w:rPr>
      </w:pPr>
      <w:r w:rsidRPr="00F23482">
        <w:rPr>
          <w:b/>
          <w:color w:val="4F81BD" w:themeColor="accent1"/>
          <w:sz w:val="20"/>
        </w:rPr>
        <w:t xml:space="preserve">Please provide an invoice for the above items </w:t>
      </w:r>
    </w:p>
    <w:p w14:paraId="08555496" w14:textId="77777777" w:rsidR="00F23482" w:rsidRPr="00F23482" w:rsidRDefault="00F23482" w:rsidP="00F23482">
      <w:pPr>
        <w:pStyle w:val="ContactInfo"/>
        <w:spacing w:before="120"/>
        <w:jc w:val="left"/>
        <w:rPr>
          <w:b/>
          <w:color w:val="4F81BD" w:themeColor="accent1"/>
          <w:sz w:val="20"/>
        </w:rPr>
      </w:pPr>
      <w:r w:rsidRPr="00F23482">
        <w:rPr>
          <w:b/>
          <w:color w:val="4F81BD" w:themeColor="accent1"/>
          <w:sz w:val="20"/>
        </w:rPr>
        <w:t xml:space="preserve">Please invoice for the items sold (Sale price less 20%) against Government Order ref: </w:t>
      </w:r>
    </w:p>
    <w:p w14:paraId="08555497" w14:textId="77777777" w:rsidR="00F23482" w:rsidRPr="00F23482" w:rsidRDefault="00F23482" w:rsidP="00F23482">
      <w:pPr>
        <w:spacing w:before="120"/>
        <w:rPr>
          <w:b/>
          <w:color w:val="4F81BD" w:themeColor="accent1"/>
          <w:sz w:val="20"/>
          <w:szCs w:val="18"/>
        </w:rPr>
      </w:pPr>
      <w:r w:rsidRPr="00F23482">
        <w:rPr>
          <w:b/>
          <w:color w:val="4F81BD" w:themeColor="accent1"/>
          <w:sz w:val="20"/>
          <w:szCs w:val="18"/>
        </w:rPr>
        <w:t>Please include Bank Account details for payment:</w:t>
      </w:r>
    </w:p>
    <w:p w14:paraId="08555498" w14:textId="77777777" w:rsidR="00F23482" w:rsidRDefault="00F23482" w:rsidP="00F23482">
      <w:pPr>
        <w:pStyle w:val="ContactInfo"/>
        <w:spacing w:before="120"/>
        <w:jc w:val="left"/>
        <w:rPr>
          <w:color w:val="4F81BD" w:themeColor="accent1"/>
          <w:sz w:val="20"/>
        </w:rPr>
      </w:pPr>
    </w:p>
    <w:tbl>
      <w:tblPr>
        <w:tblStyle w:val="TableGrid"/>
        <w:tblW w:w="0" w:type="auto"/>
        <w:tblBorders>
          <w:top w:val="single" w:sz="8" w:space="0" w:color="A6A6A6" w:themeColor="background1" w:themeShade="A6"/>
          <w:left w:val="single" w:sz="8" w:space="0" w:color="A6A6A6" w:themeColor="background1" w:themeShade="A6"/>
          <w:bottom w:val="single" w:sz="8" w:space="0" w:color="A6A6A6" w:themeColor="background1" w:themeShade="A6"/>
          <w:right w:val="single" w:sz="8" w:space="0" w:color="A6A6A6" w:themeColor="background1" w:themeShade="A6"/>
          <w:insideH w:val="single" w:sz="8" w:space="0" w:color="A6A6A6" w:themeColor="background1" w:themeShade="A6"/>
          <w:insideV w:val="single" w:sz="8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3794"/>
        <w:gridCol w:w="2835"/>
      </w:tblGrid>
      <w:tr w:rsidR="00F23482" w:rsidRPr="0063560D" w14:paraId="0855549B" w14:textId="77777777" w:rsidTr="00F23482">
        <w:trPr>
          <w:trHeight w:val="373"/>
        </w:trPr>
        <w:tc>
          <w:tcPr>
            <w:tcW w:w="3794" w:type="dxa"/>
          </w:tcPr>
          <w:p w14:paraId="08555499" w14:textId="77777777" w:rsidR="00F23482" w:rsidRPr="0063560D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>Name on the account:</w:t>
            </w:r>
          </w:p>
        </w:tc>
        <w:tc>
          <w:tcPr>
            <w:tcW w:w="2835" w:type="dxa"/>
          </w:tcPr>
          <w:p w14:paraId="0855549A" w14:textId="77777777" w:rsidR="00F23482" w:rsidRPr="0063560D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  <w:tr w:rsidR="00F23482" w:rsidRPr="0063560D" w14:paraId="0855549E" w14:textId="77777777" w:rsidTr="00F23482">
        <w:trPr>
          <w:trHeight w:val="373"/>
        </w:trPr>
        <w:tc>
          <w:tcPr>
            <w:tcW w:w="3794" w:type="dxa"/>
          </w:tcPr>
          <w:p w14:paraId="0855549C" w14:textId="77777777"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 xml:space="preserve">Sort Code: </w:t>
            </w:r>
          </w:p>
        </w:tc>
        <w:tc>
          <w:tcPr>
            <w:tcW w:w="2835" w:type="dxa"/>
          </w:tcPr>
          <w:p w14:paraId="0855549D" w14:textId="77777777"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  <w:tr w:rsidR="00F23482" w:rsidRPr="0063560D" w14:paraId="085554A1" w14:textId="77777777" w:rsidTr="00F23482">
        <w:trPr>
          <w:trHeight w:val="373"/>
        </w:trPr>
        <w:tc>
          <w:tcPr>
            <w:tcW w:w="3794" w:type="dxa"/>
          </w:tcPr>
          <w:p w14:paraId="0855549F" w14:textId="77777777"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  <w:r w:rsidRPr="0063560D">
              <w:rPr>
                <w:color w:val="4F81BD" w:themeColor="accent1"/>
                <w:sz w:val="20"/>
                <w:szCs w:val="18"/>
              </w:rPr>
              <w:t xml:space="preserve">Account Number:  </w:t>
            </w:r>
          </w:p>
        </w:tc>
        <w:tc>
          <w:tcPr>
            <w:tcW w:w="2835" w:type="dxa"/>
          </w:tcPr>
          <w:p w14:paraId="085554A0" w14:textId="77777777" w:rsidR="00F23482" w:rsidRDefault="00F23482" w:rsidP="00077685">
            <w:pPr>
              <w:spacing w:before="60" w:after="60"/>
              <w:rPr>
                <w:color w:val="4F81BD" w:themeColor="accent1"/>
                <w:sz w:val="20"/>
                <w:szCs w:val="18"/>
              </w:rPr>
            </w:pPr>
          </w:p>
        </w:tc>
      </w:tr>
    </w:tbl>
    <w:p w14:paraId="085554A2" w14:textId="77777777" w:rsidR="00FA0A90" w:rsidRPr="0063560D" w:rsidRDefault="00FA0A90" w:rsidP="00F23482">
      <w:pPr>
        <w:pStyle w:val="ContactInfo"/>
        <w:jc w:val="left"/>
        <w:rPr>
          <w:color w:val="4F81BD" w:themeColor="accent1"/>
        </w:rPr>
      </w:pPr>
    </w:p>
    <w:sectPr w:rsidR="00FA0A90" w:rsidRPr="0063560D" w:rsidSect="0083202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5554A5" w14:textId="77777777" w:rsidR="007C11FD" w:rsidRDefault="007C11FD" w:rsidP="00C67F35">
      <w:r>
        <w:separator/>
      </w:r>
    </w:p>
  </w:endnote>
  <w:endnote w:type="continuationSeparator" w:id="0">
    <w:p w14:paraId="085554A6" w14:textId="77777777" w:rsidR="007C11FD" w:rsidRDefault="007C11FD" w:rsidP="00C6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5567CA" w14:textId="77777777" w:rsidR="00B50782" w:rsidRDefault="00B5078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C5839C" w14:textId="77777777" w:rsidR="00B50782" w:rsidRDefault="00B5078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F7319D" w14:textId="77777777" w:rsidR="00B50782" w:rsidRDefault="00B5078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5554A3" w14:textId="77777777" w:rsidR="007C11FD" w:rsidRDefault="007C11FD" w:rsidP="00C67F35">
      <w:r>
        <w:separator/>
      </w:r>
    </w:p>
  </w:footnote>
  <w:footnote w:type="continuationSeparator" w:id="0">
    <w:p w14:paraId="085554A4" w14:textId="77777777" w:rsidR="007C11FD" w:rsidRDefault="007C11FD" w:rsidP="00C67F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319E91" w14:textId="12D5BE83" w:rsidR="00B50782" w:rsidRDefault="00B50782">
    <w:pPr>
      <w:pStyle w:val="Header"/>
    </w:pPr>
    <w:r>
      <w:rPr>
        <w:noProof/>
      </w:rPr>
      <w:pict w14:anchorId="5A26855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34456219" o:spid="_x0000_s2050" type="#_x0000_t136" style="position:absolute;margin-left:0;margin-top:0;width:426.35pt;height:284.2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entury Gothic&quot;;font-size:1pt" string="PAID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4139CC" w14:textId="41770A56" w:rsidR="00B50782" w:rsidRDefault="00B50782">
    <w:pPr>
      <w:pStyle w:val="Header"/>
    </w:pPr>
    <w:r>
      <w:rPr>
        <w:noProof/>
      </w:rPr>
      <w:pict w14:anchorId="785073C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34456220" o:spid="_x0000_s2051" type="#_x0000_t136" style="position:absolute;margin-left:0;margin-top:0;width:426.35pt;height:284.2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entury Gothic&quot;;font-size:1pt" string="PAID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46308F" w14:textId="782DAA05" w:rsidR="00B50782" w:rsidRDefault="00B50782">
    <w:pPr>
      <w:pStyle w:val="Header"/>
    </w:pPr>
    <w:r>
      <w:rPr>
        <w:noProof/>
      </w:rPr>
      <w:pict w14:anchorId="548E750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34456218" o:spid="_x0000_s2049" type="#_x0000_t136" style="position:absolute;margin-left:0;margin-top:0;width:426.35pt;height:284.2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entury Gothic&quot;;font-size:1pt" string="PAID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9" type="#_x0000_t75" alt="Logo placeholder" style="width:67.5pt;height:33.75pt" o:bullet="t">
        <v:imagedata r:id="rId1" o:title="template_logo"/>
      </v:shape>
    </w:pict>
  </w:numPicBullet>
  <w:abstractNum w:abstractNumId="0">
    <w:nsid w:val="0E5A3F3D"/>
    <w:multiLevelType w:val="hybridMultilevel"/>
    <w:tmpl w:val="23BC29EE"/>
    <w:lvl w:ilvl="0" w:tplc="04C2F4F8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1A0C79E1"/>
    <w:multiLevelType w:val="hybridMultilevel"/>
    <w:tmpl w:val="E7962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characterSpacingControl w:val="doNotCompress"/>
  <w:hdrShapeDefaults>
    <o:shapedefaults v:ext="edit" spidmax="2052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BF2"/>
    <w:rsid w:val="00010191"/>
    <w:rsid w:val="00041B4A"/>
    <w:rsid w:val="000653AC"/>
    <w:rsid w:val="00077685"/>
    <w:rsid w:val="000E042A"/>
    <w:rsid w:val="000F6B47"/>
    <w:rsid w:val="000F7D4F"/>
    <w:rsid w:val="00140EA0"/>
    <w:rsid w:val="001730EB"/>
    <w:rsid w:val="001E4A8B"/>
    <w:rsid w:val="001E63D2"/>
    <w:rsid w:val="001E7EBF"/>
    <w:rsid w:val="001F0F9F"/>
    <w:rsid w:val="00202E66"/>
    <w:rsid w:val="002523E9"/>
    <w:rsid w:val="002F6035"/>
    <w:rsid w:val="00304275"/>
    <w:rsid w:val="00311C97"/>
    <w:rsid w:val="003272DA"/>
    <w:rsid w:val="0035067A"/>
    <w:rsid w:val="0035293A"/>
    <w:rsid w:val="003C7693"/>
    <w:rsid w:val="003E5FCD"/>
    <w:rsid w:val="003F4F29"/>
    <w:rsid w:val="00441785"/>
    <w:rsid w:val="00442CDA"/>
    <w:rsid w:val="0045588D"/>
    <w:rsid w:val="0046529F"/>
    <w:rsid w:val="004F202D"/>
    <w:rsid w:val="005209B5"/>
    <w:rsid w:val="00521569"/>
    <w:rsid w:val="00585539"/>
    <w:rsid w:val="005865E7"/>
    <w:rsid w:val="0063560D"/>
    <w:rsid w:val="00704C33"/>
    <w:rsid w:val="00705699"/>
    <w:rsid w:val="0074787C"/>
    <w:rsid w:val="00755F57"/>
    <w:rsid w:val="007B38EB"/>
    <w:rsid w:val="007C11FD"/>
    <w:rsid w:val="007F242B"/>
    <w:rsid w:val="008171B1"/>
    <w:rsid w:val="00820427"/>
    <w:rsid w:val="0083202F"/>
    <w:rsid w:val="008C5A0E"/>
    <w:rsid w:val="008E45DF"/>
    <w:rsid w:val="00953D43"/>
    <w:rsid w:val="00954EF9"/>
    <w:rsid w:val="00975420"/>
    <w:rsid w:val="009A0A91"/>
    <w:rsid w:val="009C1689"/>
    <w:rsid w:val="009D0ECF"/>
    <w:rsid w:val="009D7158"/>
    <w:rsid w:val="00A160B4"/>
    <w:rsid w:val="00A42A8C"/>
    <w:rsid w:val="00A472D4"/>
    <w:rsid w:val="00A54A6E"/>
    <w:rsid w:val="00A61F64"/>
    <w:rsid w:val="00A63377"/>
    <w:rsid w:val="00A87BAC"/>
    <w:rsid w:val="00A908B1"/>
    <w:rsid w:val="00AA16FA"/>
    <w:rsid w:val="00AD1385"/>
    <w:rsid w:val="00AD6E6B"/>
    <w:rsid w:val="00AF3FC1"/>
    <w:rsid w:val="00B50782"/>
    <w:rsid w:val="00B629A1"/>
    <w:rsid w:val="00B9178F"/>
    <w:rsid w:val="00C50F0E"/>
    <w:rsid w:val="00C650E6"/>
    <w:rsid w:val="00C67F35"/>
    <w:rsid w:val="00C810A3"/>
    <w:rsid w:val="00CA1C8D"/>
    <w:rsid w:val="00CA4BCD"/>
    <w:rsid w:val="00CC6BF2"/>
    <w:rsid w:val="00D719AB"/>
    <w:rsid w:val="00D824D4"/>
    <w:rsid w:val="00E020A7"/>
    <w:rsid w:val="00E47AE6"/>
    <w:rsid w:val="00E47F00"/>
    <w:rsid w:val="00E97E88"/>
    <w:rsid w:val="00EB4F05"/>
    <w:rsid w:val="00ED5BBA"/>
    <w:rsid w:val="00F1654D"/>
    <w:rsid w:val="00F23482"/>
    <w:rsid w:val="00F432C7"/>
    <w:rsid w:val="00F45F0F"/>
    <w:rsid w:val="00F56369"/>
    <w:rsid w:val="00F77FBF"/>
    <w:rsid w:val="00FA0A90"/>
    <w:rsid w:val="00FB52EE"/>
    <w:rsid w:val="00FE069C"/>
    <w:rsid w:val="00FE6174"/>
    <w:rsid w:val="00FE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 fillcolor="white">
      <v:fill color="white"/>
    </o:shapedefaults>
    <o:shapelayout v:ext="edit">
      <o:idmap v:ext="edit" data="1"/>
    </o:shapelayout>
  </w:shapeDefaults>
  <w:decimalSymbol w:val="."/>
  <w:listSeparator w:val=","/>
  <w14:docId w14:val="085554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/>
    <w:lsdException w:name="Signature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E63D2"/>
    <w:rPr>
      <w:rFonts w:asciiTheme="minorHAnsi" w:hAnsiTheme="minorHAnsi"/>
      <w:color w:val="262626" w:themeColor="text1" w:themeTint="D9"/>
      <w:sz w:val="16"/>
      <w:szCs w:val="24"/>
    </w:rPr>
  </w:style>
  <w:style w:type="paragraph" w:styleId="Heading1">
    <w:name w:val="heading 1"/>
    <w:basedOn w:val="Normal"/>
    <w:next w:val="Normal"/>
    <w:autoRedefine/>
    <w:qFormat/>
    <w:rsid w:val="001E63D2"/>
    <w:pPr>
      <w:keepNext/>
      <w:spacing w:line="800" w:lineRule="exact"/>
      <w:jc w:val="right"/>
      <w:outlineLvl w:val="0"/>
    </w:pPr>
    <w:rPr>
      <w:rFonts w:asciiTheme="majorHAnsi" w:hAnsiTheme="majorHAnsi" w:cs="Arial"/>
      <w:bCs/>
      <w:color w:val="A6A6A6" w:themeColor="background1" w:themeShade="A6"/>
      <w:kern w:val="44"/>
      <w:sz w:val="64"/>
      <w:szCs w:val="64"/>
    </w:rPr>
  </w:style>
  <w:style w:type="paragraph" w:styleId="Heading2">
    <w:name w:val="heading 2"/>
    <w:basedOn w:val="Normal"/>
    <w:next w:val="Normal"/>
    <w:qFormat/>
    <w:rsid w:val="001E63D2"/>
    <w:pPr>
      <w:keepNext/>
      <w:outlineLvl w:val="1"/>
    </w:pPr>
    <w:rPr>
      <w:rFonts w:asciiTheme="majorHAnsi" w:hAnsiTheme="majorHAnsi" w:cs="Arial"/>
      <w:bCs/>
      <w:iCs/>
      <w:szCs w:val="28"/>
    </w:rPr>
  </w:style>
  <w:style w:type="paragraph" w:styleId="Heading3">
    <w:name w:val="heading 3"/>
    <w:basedOn w:val="Normal"/>
    <w:next w:val="Normal"/>
    <w:semiHidden/>
    <w:unhideWhenUsed/>
    <w:rsid w:val="00A87BA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rsid w:val="003C7693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1E63D2"/>
    <w:rPr>
      <w:rFonts w:ascii="Tahoma" w:hAnsi="Tahoma" w:cs="Tahoma"/>
      <w:color w:val="262626" w:themeColor="text1" w:themeTint="D9"/>
      <w:sz w:val="16"/>
      <w:szCs w:val="16"/>
    </w:rPr>
  </w:style>
  <w:style w:type="paragraph" w:customStyle="1" w:styleId="Slogan">
    <w:name w:val="Slogan"/>
    <w:basedOn w:val="Normal"/>
    <w:qFormat/>
    <w:rsid w:val="001E63D2"/>
    <w:pPr>
      <w:spacing w:after="60"/>
      <w:outlineLvl w:val="2"/>
    </w:pPr>
    <w:rPr>
      <w:i/>
      <w:color w:val="A6A6A6" w:themeColor="background1" w:themeShade="A6"/>
      <w:spacing w:val="4"/>
      <w:sz w:val="14"/>
      <w:szCs w:val="18"/>
    </w:rPr>
  </w:style>
  <w:style w:type="paragraph" w:customStyle="1" w:styleId="ThankYou">
    <w:name w:val="Thank You"/>
    <w:basedOn w:val="Normal"/>
    <w:autoRedefine/>
    <w:qFormat/>
    <w:rsid w:val="001E63D2"/>
    <w:pPr>
      <w:spacing w:before="100"/>
      <w:jc w:val="center"/>
    </w:pPr>
    <w:rPr>
      <w:b/>
      <w:i/>
    </w:rPr>
  </w:style>
  <w:style w:type="character" w:styleId="PlaceholderText">
    <w:name w:val="Placeholder Text"/>
    <w:basedOn w:val="DefaultParagraphFont"/>
    <w:uiPriority w:val="99"/>
    <w:semiHidden/>
    <w:rsid w:val="001E63D2"/>
    <w:rPr>
      <w:color w:val="808080"/>
    </w:rPr>
  </w:style>
  <w:style w:type="paragraph" w:customStyle="1" w:styleId="Right-alignedtext">
    <w:name w:val="Right-aligned text"/>
    <w:basedOn w:val="Normal"/>
    <w:qFormat/>
    <w:rsid w:val="001E63D2"/>
    <w:pPr>
      <w:spacing w:line="264" w:lineRule="auto"/>
      <w:jc w:val="right"/>
    </w:pPr>
    <w:rPr>
      <w:szCs w:val="16"/>
    </w:rPr>
  </w:style>
  <w:style w:type="paragraph" w:customStyle="1" w:styleId="ContactInfo">
    <w:name w:val="Contact Info"/>
    <w:basedOn w:val="Normal"/>
    <w:qFormat/>
    <w:rsid w:val="001E63D2"/>
    <w:pPr>
      <w:spacing w:before="520"/>
      <w:jc w:val="center"/>
    </w:pPr>
    <w:rPr>
      <w:color w:val="A6A6A6" w:themeColor="background1" w:themeShade="A6"/>
      <w:szCs w:val="18"/>
    </w:rPr>
  </w:style>
  <w:style w:type="table" w:styleId="TableGrid">
    <w:name w:val="Table Grid"/>
    <w:basedOn w:val="TableNormal"/>
    <w:rsid w:val="00CC6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Footer">
    <w:name w:val="footer"/>
    <w:basedOn w:val="Normal"/>
    <w:link w:val="FooterChar"/>
    <w:unhideWhenUsed/>
    <w:rsid w:val="00C67F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7F35"/>
    <w:rPr>
      <w:rFonts w:asciiTheme="minorHAnsi" w:hAnsiTheme="minorHAnsi"/>
      <w:color w:val="262626" w:themeColor="text1" w:themeTint="D9"/>
      <w:sz w:val="16"/>
      <w:szCs w:val="24"/>
    </w:rPr>
  </w:style>
  <w:style w:type="paragraph" w:styleId="ListParagraph">
    <w:name w:val="List Paragraph"/>
    <w:basedOn w:val="Normal"/>
    <w:uiPriority w:val="34"/>
    <w:qFormat/>
    <w:rsid w:val="00F23482"/>
    <w:pPr>
      <w:ind w:left="720"/>
    </w:pPr>
    <w:rPr>
      <w:color w:val="auto"/>
      <w:sz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937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utheastham\AppData\Roaming\Microsoft\Templates\Simple_Lines_Invoice_Produc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265037712FB4FFEB3A3820EFB12F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113F8C-B73A-4534-8AE2-7460B00F87DB}"/>
      </w:docPartPr>
      <w:docPartBody>
        <w:p w14:paraId="61C11471" w14:textId="77777777" w:rsidR="0044282D" w:rsidRDefault="008565E8">
          <w:pPr>
            <w:pStyle w:val="6265037712FB4FFEB3A3820EFB12F2F8"/>
          </w:pPr>
          <w:r>
            <w:t>[Click to select date]</w:t>
          </w:r>
        </w:p>
      </w:docPartBody>
    </w:docPart>
    <w:docPart>
      <w:docPartPr>
        <w:name w:val="E305D32F11A74BACA55405A4B2F4E8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F17BBC-FD81-473B-9BC2-BD65454EFCB6}"/>
      </w:docPartPr>
      <w:docPartBody>
        <w:p w14:paraId="61C11472" w14:textId="77777777" w:rsidR="0044282D" w:rsidRDefault="008565E8">
          <w:pPr>
            <w:pStyle w:val="E305D32F11A74BACA55405A4B2F4E817"/>
          </w:pPr>
          <w:r>
            <w:t>[Name]</w:t>
          </w:r>
        </w:p>
      </w:docPartBody>
    </w:docPart>
    <w:docPart>
      <w:docPartPr>
        <w:name w:val="550D75C548C24CF88DDC0666CFC1C6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1363D7-0B99-48E3-A83E-20B50BB9A15E}"/>
      </w:docPartPr>
      <w:docPartBody>
        <w:p w14:paraId="61C11473" w14:textId="77777777" w:rsidR="0044282D" w:rsidRDefault="008565E8">
          <w:pPr>
            <w:pStyle w:val="550D75C548C24CF88DDC0666CFC1C635"/>
          </w:pPr>
          <w:r>
            <w:t>[Street Address]</w:t>
          </w:r>
        </w:p>
      </w:docPartBody>
    </w:docPart>
    <w:docPart>
      <w:docPartPr>
        <w:name w:val="474733DFE31644BAA9D2742D71B06D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66A785-C4F4-40BC-85EA-AC53D1F1907B}"/>
      </w:docPartPr>
      <w:docPartBody>
        <w:p w14:paraId="61C11474" w14:textId="77777777" w:rsidR="0044282D" w:rsidRDefault="008565E8">
          <w:pPr>
            <w:pStyle w:val="474733DFE31644BAA9D2742D71B06D86"/>
          </w:pPr>
          <w:r>
            <w:t>[City, ST  ZIP Code]</w:t>
          </w:r>
        </w:p>
      </w:docPartBody>
    </w:docPart>
    <w:docPart>
      <w:docPartPr>
        <w:name w:val="A7941EA0738F45B3B50E9E53342A8A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F02525-3701-43D2-82AD-027244489608}"/>
      </w:docPartPr>
      <w:docPartBody>
        <w:p w14:paraId="61C11475" w14:textId="77777777" w:rsidR="0044282D" w:rsidRDefault="008565E8">
          <w:pPr>
            <w:pStyle w:val="A7941EA0738F45B3B50E9E53342A8AC5"/>
          </w:pPr>
          <w:r>
            <w:t>[Phone]</w:t>
          </w:r>
        </w:p>
      </w:docPartBody>
    </w:docPart>
    <w:docPart>
      <w:docPartPr>
        <w:name w:val="893C27096B32409F8E687156AD3A91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06895D-6875-42DD-B79A-1D44FF367BEE}"/>
      </w:docPartPr>
      <w:docPartBody>
        <w:p w14:paraId="61C11476" w14:textId="77777777" w:rsidR="0044282D" w:rsidRDefault="008565E8" w:rsidP="008565E8">
          <w:pPr>
            <w:pStyle w:val="893C27096B32409F8E687156AD3A91F9"/>
          </w:pPr>
          <w:r w:rsidRPr="00A26BD3">
            <w:t>[email]</w:t>
          </w:r>
        </w:p>
      </w:docPartBody>
    </w:docPart>
    <w:docPart>
      <w:docPartPr>
        <w:name w:val="39BE2E98FF5D4C7F80236E4EC2A2F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AE0E5-F84F-4FDF-8D01-12AE000B4D32}"/>
      </w:docPartPr>
      <w:docPartBody>
        <w:p w14:paraId="61C11477" w14:textId="77777777" w:rsidR="006817D0" w:rsidRDefault="0044282D">
          <w:r w:rsidRPr="00356D40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5E8"/>
    <w:rsid w:val="00160095"/>
    <w:rsid w:val="0044282D"/>
    <w:rsid w:val="006817D0"/>
    <w:rsid w:val="007E3ACD"/>
    <w:rsid w:val="00856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1C11471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6817D0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4DFE53C02448DCB760A3C5DDBEF3C4">
    <w:name w:val="154DFE53C02448DCB760A3C5DDBEF3C4"/>
  </w:style>
  <w:style w:type="paragraph" w:customStyle="1" w:styleId="6265037712FB4FFEB3A3820EFB12F2F8">
    <w:name w:val="6265037712FB4FFEB3A3820EFB12F2F8"/>
  </w:style>
  <w:style w:type="paragraph" w:customStyle="1" w:styleId="1FCB582CB0E14A749F7FB7C9A8C2D2D5">
    <w:name w:val="1FCB582CB0E14A749F7FB7C9A8C2D2D5"/>
  </w:style>
  <w:style w:type="paragraph" w:customStyle="1" w:styleId="C3CBCCB3FE804E01A29A804265DC6124">
    <w:name w:val="C3CBCCB3FE804E01A29A804265DC6124"/>
  </w:style>
  <w:style w:type="paragraph" w:customStyle="1" w:styleId="FA2EF0171937448CAE8DF730ACBA896C">
    <w:name w:val="FA2EF0171937448CAE8DF730ACBA896C"/>
  </w:style>
  <w:style w:type="paragraph" w:customStyle="1" w:styleId="F71321D8CD5847F1A980A5A1B90453ED">
    <w:name w:val="F71321D8CD5847F1A980A5A1B90453ED"/>
  </w:style>
  <w:style w:type="paragraph" w:customStyle="1" w:styleId="4E0F7D9B934F401BB17FFA4030FD29CF">
    <w:name w:val="4E0F7D9B934F401BB17FFA4030FD29CF"/>
  </w:style>
  <w:style w:type="paragraph" w:customStyle="1" w:styleId="F826CBCDC2914D03A47CFBE3FAF50C72">
    <w:name w:val="F826CBCDC2914D03A47CFBE3FAF50C72"/>
  </w:style>
  <w:style w:type="paragraph" w:customStyle="1" w:styleId="2BC524726D6E4F39A3F63C33AAC36905">
    <w:name w:val="2BC524726D6E4F39A3F63C33AAC36905"/>
  </w:style>
  <w:style w:type="paragraph" w:customStyle="1" w:styleId="E305D32F11A74BACA55405A4B2F4E817">
    <w:name w:val="E305D32F11A74BACA55405A4B2F4E817"/>
  </w:style>
  <w:style w:type="paragraph" w:customStyle="1" w:styleId="891BEBAACEC149409B910B3A488A14FB">
    <w:name w:val="891BEBAACEC149409B910B3A488A14FB"/>
  </w:style>
  <w:style w:type="paragraph" w:customStyle="1" w:styleId="550D75C548C24CF88DDC0666CFC1C635">
    <w:name w:val="550D75C548C24CF88DDC0666CFC1C635"/>
  </w:style>
  <w:style w:type="paragraph" w:customStyle="1" w:styleId="474733DFE31644BAA9D2742D71B06D86">
    <w:name w:val="474733DFE31644BAA9D2742D71B06D86"/>
  </w:style>
  <w:style w:type="paragraph" w:customStyle="1" w:styleId="A7941EA0738F45B3B50E9E53342A8AC5">
    <w:name w:val="A7941EA0738F45B3B50E9E53342A8AC5"/>
  </w:style>
  <w:style w:type="paragraph" w:customStyle="1" w:styleId="B5ADFA92983747AF98A6D8B708029159">
    <w:name w:val="B5ADFA92983747AF98A6D8B708029159"/>
  </w:style>
  <w:style w:type="paragraph" w:customStyle="1" w:styleId="C4CAF83FAF0C4C2D975BB3789D66E075">
    <w:name w:val="C4CAF83FAF0C4C2D975BB3789D66E075"/>
  </w:style>
  <w:style w:type="paragraph" w:customStyle="1" w:styleId="DA493BB1E3104D668A83E732A820AE39">
    <w:name w:val="DA493BB1E3104D668A83E732A820AE39"/>
  </w:style>
  <w:style w:type="paragraph" w:customStyle="1" w:styleId="E3249DFDC0BD471A81B350AB9990274F">
    <w:name w:val="E3249DFDC0BD471A81B350AB9990274F"/>
  </w:style>
  <w:style w:type="paragraph" w:customStyle="1" w:styleId="2FCF134AA97C4D78BFA284928F933EAB">
    <w:name w:val="2FCF134AA97C4D78BFA284928F933EAB"/>
  </w:style>
  <w:style w:type="paragraph" w:customStyle="1" w:styleId="B810F19B445847AAB4994C1DE7B4F7BC">
    <w:name w:val="B810F19B445847AAB4994C1DE7B4F7BC"/>
  </w:style>
  <w:style w:type="paragraph" w:customStyle="1" w:styleId="ABBDC08AD4FF4BE1BA4F3F8BFCDDB5CF">
    <w:name w:val="ABBDC08AD4FF4BE1BA4F3F8BFCDDB5CF"/>
  </w:style>
  <w:style w:type="paragraph" w:customStyle="1" w:styleId="2AFB39AF805447C8B04127AC7A0BB68F">
    <w:name w:val="2AFB39AF805447C8B04127AC7A0BB68F"/>
  </w:style>
  <w:style w:type="paragraph" w:customStyle="1" w:styleId="9D4BB9BAA74D4063B975D03A6B4E681B">
    <w:name w:val="9D4BB9BAA74D4063B975D03A6B4E681B"/>
    <w:rsid w:val="008565E8"/>
  </w:style>
  <w:style w:type="paragraph" w:customStyle="1" w:styleId="4C2D16575286475686FB77D3223F002E">
    <w:name w:val="4C2D16575286475686FB77D3223F002E"/>
    <w:rsid w:val="008565E8"/>
  </w:style>
  <w:style w:type="paragraph" w:customStyle="1" w:styleId="F05E14F63F5B4B52B73151E788177B3A">
    <w:name w:val="F05E14F63F5B4B52B73151E788177B3A"/>
    <w:rsid w:val="008565E8"/>
  </w:style>
  <w:style w:type="paragraph" w:customStyle="1" w:styleId="EC92AB845EEC4DB7B52798F2E4DFF798">
    <w:name w:val="EC92AB845EEC4DB7B52798F2E4DFF798"/>
    <w:rsid w:val="008565E8"/>
  </w:style>
  <w:style w:type="paragraph" w:customStyle="1" w:styleId="C0989D151BB3474CAD0C95671B3FFA0E">
    <w:name w:val="C0989D151BB3474CAD0C95671B3FFA0E"/>
    <w:rsid w:val="008565E8"/>
  </w:style>
  <w:style w:type="paragraph" w:customStyle="1" w:styleId="70E3DA402491439F994AEC60C18237AB">
    <w:name w:val="70E3DA402491439F994AEC60C18237AB"/>
    <w:rsid w:val="008565E8"/>
  </w:style>
  <w:style w:type="paragraph" w:customStyle="1" w:styleId="893C27096B32409F8E687156AD3A91F9">
    <w:name w:val="893C27096B32409F8E687156AD3A91F9"/>
    <w:rsid w:val="008565E8"/>
  </w:style>
  <w:style w:type="character" w:styleId="PlaceholderText">
    <w:name w:val="Placeholder Text"/>
    <w:basedOn w:val="DefaultParagraphFont"/>
    <w:uiPriority w:val="99"/>
    <w:semiHidden/>
    <w:rsid w:val="006817D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Verve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OCOT Shop" ma:contentTypeID="0x01010024C5B2D789DDFE4ABF99CEA8E9424CF91D03008CF605D3AB758E448C7920C654719588" ma:contentTypeVersion="11" ma:contentTypeDescription="" ma:contentTypeScope="" ma:versionID="3edb51b508c78558abfd6000d33afc91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xmlns:ns3="http://schemas.microsoft.com/sharepoint/v3/fields" targetNamespace="http://schemas.microsoft.com/office/2006/metadata/properties" ma:root="true" ma:fieldsID="bd3482f6994df8ffca7931c1e4fad770" ns1:_="" ns2:_="" ns3:_="">
    <xsd:import namespace="http://schemas.microsoft.com/sharepoint/v3"/>
    <xsd:import namespace="af4025bd-eda9-4d6d-bcbe-7de91e238b29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PO_x0020_Ref" minOccurs="0"/>
                <xsd:element ref="ns2:Value" minOccurs="0"/>
                <xsd:element ref="ns2:Supplier" minOccurs="0"/>
                <xsd:element ref="ns2:Doc_x0020_Date" minOccurs="0"/>
                <xsd:element ref="ns3:_Status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22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PO_x0020_Ref" ma:index="15" nillable="true" ma:displayName="PO Ref" ma:internalName="PO_x0020_Ref">
      <xsd:simpleType>
        <xsd:restriction base="dms:Text">
          <xsd:maxLength value="20"/>
        </xsd:restriction>
      </xsd:simpleType>
    </xsd:element>
    <xsd:element name="Value" ma:index="16" nillable="true" ma:displayName="Value" ma:LCID="2057" ma:internalName="Value">
      <xsd:simpleType>
        <xsd:restriction base="dms:Currency"/>
      </xsd:simpleType>
    </xsd:element>
    <xsd:element name="Supplier" ma:index="17" nillable="true" ma:displayName="Supplier" ma:internalName="Supplier">
      <xsd:simpleType>
        <xsd:restriction base="dms:Text">
          <xsd:maxLength value="255"/>
        </xsd:restriction>
      </xsd:simpleType>
    </xsd:element>
    <xsd:element name="Doc_x0020_Date" ma:index="18" nillable="true" ma:displayName="Document Date" ma:format="DateOnly" ma:internalName="Doc_x0020_Date" ma:readOnly="false">
      <xsd:simpleType>
        <xsd:restriction base="dms:DateTime"/>
      </xsd:simple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21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Review" ma:format="Dropdown" ma:internalName="_Status">
      <xsd:simpleType>
        <xsd:union memberTypes="dms:Text">
          <xsd:simpleType>
            <xsd:restriction base="dms:Choice">
              <xsd:enumeration value="Review"/>
              <xsd:enumeration value="Check"/>
              <xsd:enumeration value="Active"/>
              <xsd:enumeration value="Closed"/>
              <xsd:enumeration value="n/a"/>
            </xsd:restriction>
          </xsd:simpleType>
        </xsd:un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_Status xmlns="http://schemas.microsoft.com/sharepoint/v3/fields">Review</_Status>
    <Supplier xmlns="af4025bd-eda9-4d6d-bcbe-7de91e238b29">Greg Joughin</Supplier>
    <Date_x0020_Stamp xmlns="af4025bd-eda9-4d6d-bcbe-7de91e238b29">2018-05-08T23:00:00+00:00</Date_x0020_Stamp>
    <Value xmlns="af4025bd-eda9-4d6d-bcbe-7de91e238b29" xsi:nil="true"/>
    <Review_x0020_Date xmlns="af4025bd-eda9-4d6d-bcbe-7de91e238b29" xsi:nil="true"/>
    <Doc_x0020_Date xmlns="af4025bd-eda9-4d6d-bcbe-7de91e238b29" xsi:nil="true"/>
    <Owner xmlns="af4025bd-eda9-4d6d-bcbe-7de91e238b29">
      <UserInfo>
        <DisplayName/>
        <AccountId xsi:nil="true"/>
        <AccountType/>
      </UserInfo>
    </Owner>
    <PO_x0020_Ref xmlns="af4025bd-eda9-4d6d-bcbe-7de91e238b29" xsi:nil="true"/>
    <Sensitivity xmlns="af4025bd-eda9-4d6d-bcbe-7de91e238b29">Sensitive</Sensitivity>
    <Doc_x0020_Description xmlns="af4025bd-eda9-4d6d-bcbe-7de91e238b29" xsi:nil="true"/>
    <OCOT_x0020_Category xmlns="af4025bd-eda9-4d6d-bcbe-7de91e238b29" xsi:nil="true"/>
    <Archive xmlns="af4025bd-eda9-4d6d-bcbe-7de91e238b29">false</Archive>
    <WebPage xmlns="http://schemas.microsoft.com/sharepoint/v3">
      <Url xsi:nil="true"/>
      <Description xsi:nil="true"/>
    </WebPag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7D35AED-E78B-4718-B451-B389A4F0B51F}"/>
</file>

<file path=customXml/itemProps2.xml><?xml version="1.0" encoding="utf-8"?>
<ds:datastoreItem xmlns:ds="http://schemas.openxmlformats.org/officeDocument/2006/customXml" ds:itemID="{1C50E39D-F2C0-4684-B422-4F6BF5C93820}"/>
</file>

<file path=customXml/itemProps3.xml><?xml version="1.0" encoding="utf-8"?>
<ds:datastoreItem xmlns:ds="http://schemas.openxmlformats.org/officeDocument/2006/customXml" ds:itemID="{4E5DAC41-E86E-4D2F-A77A-061AD842CC70}"/>
</file>

<file path=docProps/app.xml><?xml version="1.0" encoding="utf-8"?>
<Properties xmlns="http://schemas.openxmlformats.org/officeDocument/2006/extended-properties" xmlns:vt="http://schemas.openxmlformats.org/officeDocument/2006/docPropsVTypes">
  <Template>Simple_Lines_Invoice_Product</Template>
  <TotalTime>5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OF SALES</vt:lpstr>
    </vt:vector>
  </TitlesOfParts>
  <Company>Office of the Clerk of Tynwald</Company>
  <LinksUpToDate>false</LinksUpToDate>
  <CharactersWithSpaces>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SALES</dc:title>
  <dc:subject>book</dc:subject>
  <dc:creator>Ruth Eastham</dc:creator>
  <cp:lastModifiedBy>Ruth Donnelly</cp:lastModifiedBy>
  <cp:revision>4</cp:revision>
  <cp:lastPrinted>2004-08-26T20:37:00Z</cp:lastPrinted>
  <dcterms:created xsi:type="dcterms:W3CDTF">2018-05-08T13:37:00Z</dcterms:created>
  <dcterms:modified xsi:type="dcterms:W3CDTF">2018-05-22T13:41:00Z</dcterms:modified>
  <cp:contentStatus>Closed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TC011465841033</vt:lpwstr>
  </property>
  <property fmtid="{D5CDD505-2E9C-101B-9397-08002B2CF9AE}" pid="3" name="ContentTypeId">
    <vt:lpwstr>0x01010024C5B2D789DDFE4ABF99CEA8E9424CF91D03008CF605D3AB758E448C7920C654719588</vt:lpwstr>
  </property>
  <property fmtid="{D5CDD505-2E9C-101B-9397-08002B2CF9AE}" pid="4" name="Order">
    <vt:r8>5000</vt:r8>
  </property>
  <property fmtid="{D5CDD505-2E9C-101B-9397-08002B2CF9AE}" pid="5" name="_Source">
    <vt:lpwstr>
Greg Joughin
</vt:lpwstr>
  </property>
</Properties>
</file>